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FE1" w:rsidRPr="00C34DE4" w:rsidRDefault="0049268E" w:rsidP="00C34DE4">
      <w:pPr>
        <w:rPr>
          <w:b/>
          <w:i/>
          <w:sz w:val="36"/>
          <w:szCs w:val="36"/>
          <w:u w:val="single"/>
        </w:rPr>
      </w:pPr>
      <w:r>
        <w:rPr>
          <w:b/>
          <w:sz w:val="36"/>
          <w:szCs w:val="36"/>
        </w:rPr>
        <w:t xml:space="preserve">  </w:t>
      </w:r>
      <w:r w:rsidRPr="00C34DE4">
        <w:rPr>
          <w:b/>
          <w:i/>
          <w:sz w:val="36"/>
          <w:szCs w:val="36"/>
          <w:u w:val="single"/>
        </w:rPr>
        <w:t>MODULO ISCRIZIONE</w:t>
      </w:r>
    </w:p>
    <w:p w:rsidR="0049268E" w:rsidRDefault="0049268E" w:rsidP="00787EF9">
      <w:r>
        <w:t xml:space="preserve">___ </w:t>
      </w:r>
      <w:proofErr w:type="spellStart"/>
      <w:r>
        <w:t>sottoscritt</w:t>
      </w:r>
      <w:proofErr w:type="spellEnd"/>
      <w:r>
        <w:t xml:space="preserve"> _  cognome______________________________  nome ____</w:t>
      </w:r>
      <w:r w:rsidR="00040D1B">
        <w:t>_</w:t>
      </w:r>
      <w:r>
        <w:t>___</w:t>
      </w:r>
      <w:r w:rsidR="00040D1B">
        <w:t>_</w:t>
      </w:r>
      <w:r>
        <w:t>____________________</w:t>
      </w:r>
      <w:r w:rsidR="00ED0B90">
        <w:t>_</w:t>
      </w:r>
      <w:r w:rsidR="00C34DE4">
        <w:t>__</w:t>
      </w:r>
    </w:p>
    <w:p w:rsidR="0049268E" w:rsidRDefault="0049268E" w:rsidP="00787EF9">
      <w:proofErr w:type="spellStart"/>
      <w:r>
        <w:t>Nat</w:t>
      </w:r>
      <w:proofErr w:type="spellEnd"/>
      <w:r>
        <w:t>_   il ______</w:t>
      </w:r>
      <w:r w:rsidR="00ED0B90">
        <w:t>______</w:t>
      </w:r>
      <w:r w:rsidR="00040D1B">
        <w:t xml:space="preserve"> a</w:t>
      </w:r>
      <w:r w:rsidR="00ED0B90">
        <w:t>____</w:t>
      </w:r>
      <w:r w:rsidR="00040D1B">
        <w:t>____</w:t>
      </w:r>
      <w:r w:rsidR="00ED0B90">
        <w:t>_____________ Codice Fiscale ___________________________________</w:t>
      </w:r>
      <w:r w:rsidR="00C34DE4">
        <w:t>__</w:t>
      </w:r>
    </w:p>
    <w:p w:rsidR="0049268E" w:rsidRDefault="0049268E" w:rsidP="00787EF9">
      <w:r>
        <w:t>Residente a__________________________________ via_________________</w:t>
      </w:r>
      <w:r w:rsidR="00040D1B">
        <w:t>_</w:t>
      </w:r>
      <w:r>
        <w:t>______________________</w:t>
      </w:r>
      <w:r w:rsidR="00ED0B90">
        <w:t>__</w:t>
      </w:r>
      <w:r w:rsidR="00C34DE4">
        <w:t>__</w:t>
      </w:r>
    </w:p>
    <w:p w:rsidR="00040D1B" w:rsidRDefault="00ED0B90" w:rsidP="00787EF9">
      <w:r>
        <w:t xml:space="preserve">Telefono cellulare______________________ </w:t>
      </w:r>
      <w:proofErr w:type="spellStart"/>
      <w:r>
        <w:t>e.mail</w:t>
      </w:r>
      <w:proofErr w:type="spellEnd"/>
      <w:r>
        <w:t>: _____________________________________________</w:t>
      </w:r>
      <w:r w:rsidR="00C34DE4">
        <w:t>__</w:t>
      </w:r>
    </w:p>
    <w:p w:rsidR="00982FE1" w:rsidRDefault="00ED0B90" w:rsidP="00787EF9">
      <w:r>
        <w:t>Tesserato con Società_________________</w:t>
      </w:r>
      <w:r w:rsidR="00982FE1">
        <w:t>_____________________</w:t>
      </w:r>
      <w:r w:rsidR="00C34DE4">
        <w:t>__________________________________</w:t>
      </w:r>
    </w:p>
    <w:p w:rsidR="00982FE1" w:rsidRDefault="00982FE1" w:rsidP="00787EF9">
      <w:r>
        <w:t xml:space="preserve">Grado______________________________________________  </w:t>
      </w:r>
      <w:r w:rsidR="00ED0B90">
        <w:t>cod. ID___________</w:t>
      </w:r>
      <w:r w:rsidR="00003360">
        <w:t>______</w:t>
      </w:r>
      <w:r w:rsidR="00ED0B90">
        <w:t xml:space="preserve"> </w:t>
      </w:r>
      <w:r>
        <w:t>.</w:t>
      </w:r>
      <w:r w:rsidR="00ED0B90">
        <w:t xml:space="preserve"> </w:t>
      </w:r>
    </w:p>
    <w:p w:rsidR="00982FE1" w:rsidRDefault="00982FE1" w:rsidP="00787EF9">
      <w:r w:rsidRPr="001E4BA2">
        <w:rPr>
          <w:b/>
        </w:rPr>
        <w:t>DICHIARA</w:t>
      </w:r>
      <w:r>
        <w:t xml:space="preserve"> di essere</w:t>
      </w:r>
      <w:r w:rsidR="00C34DE4">
        <w:t xml:space="preserve"> già </w:t>
      </w:r>
      <w:r>
        <w:t xml:space="preserve"> in possesso della seguente qualifica da Insegnante Tecnico</w:t>
      </w:r>
      <w:r w:rsidR="00C34DE4">
        <w:t>:</w:t>
      </w:r>
    </w:p>
    <w:p w:rsidR="00C34DE4" w:rsidRDefault="00C34DE4" w:rsidP="00787EF9">
      <w:r>
        <w:t>_________________________________________</w:t>
      </w:r>
      <w:bookmarkStart w:id="0" w:name="_GoBack"/>
      <w:bookmarkEnd w:id="0"/>
      <w:r>
        <w:t>_________________________________________________</w:t>
      </w:r>
    </w:p>
    <w:tbl>
      <w:tblPr>
        <w:tblpPr w:leftFromText="141" w:rightFromText="141" w:vertAnchor="text" w:horzAnchor="margin" w:tblpY="1396"/>
        <w:tblW w:w="9495" w:type="dxa"/>
        <w:tblBorders>
          <w:top w:val="single" w:sz="6" w:space="0" w:color="EEEEEE"/>
          <w:left w:val="single" w:sz="6" w:space="0" w:color="EEEEEE"/>
          <w:bottom w:val="single" w:sz="6" w:space="0" w:color="EEEEEE"/>
          <w:right w:val="single" w:sz="6" w:space="0" w:color="EEEEEE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5"/>
        <w:gridCol w:w="7170"/>
      </w:tblGrid>
      <w:tr w:rsidR="00F57C0D" w:rsidRPr="00E178E4" w:rsidTr="00F57C0D">
        <w:tc>
          <w:tcPr>
            <w:tcW w:w="0" w:type="auto"/>
            <w:gridSpan w:val="2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bdr w:val="none" w:sz="0" w:space="0" w:color="auto" w:frame="1"/>
                <w:lang w:eastAsia="it-IT"/>
              </w:rPr>
              <w:t> </w:t>
            </w:r>
            <w:r w:rsidRPr="00E178E4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bdr w:val="none" w:sz="0" w:space="0" w:color="auto" w:frame="1"/>
                <w:lang w:eastAsia="it-IT"/>
              </w:rPr>
              <w:t>COORDINATE BANCARIE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CONTO CORRENTE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000000015928 – EUR</w:t>
            </w:r>
          </w:p>
        </w:tc>
      </w:tr>
      <w:tr w:rsidR="00F57C0D" w:rsidRPr="00C34D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INTESTATO 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C34D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it-IT"/>
              </w:rPr>
            </w:pPr>
            <w:r w:rsidRPr="00C34D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>FEDERAZ.ITAL.KICKBOXING MUAY THAI SAVATE E SHOOT BOXE</w:t>
            </w:r>
            <w:r w:rsidR="00C34DE4" w:rsidRPr="00C34D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 xml:space="preserve"> </w:t>
            </w:r>
            <w:r w:rsidR="00C34D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val="en-US" w:eastAsia="it-IT"/>
              </w:rPr>
              <w:t>E SAMBO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IBAN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8"/>
                <w:szCs w:val="2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bdr w:val="none" w:sz="0" w:space="0" w:color="auto" w:frame="1"/>
                <w:lang w:eastAsia="it-IT"/>
              </w:rPr>
              <w:t>IT49H0311120406000000015928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BIC/SWIFT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BLOPIT22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H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ABI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03111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CAB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20406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AGENZIA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6034</w:t>
            </w:r>
          </w:p>
        </w:tc>
      </w:tr>
      <w:tr w:rsidR="00F57C0D" w:rsidRPr="00E178E4" w:rsidTr="00F57C0D">
        <w:tc>
          <w:tcPr>
            <w:tcW w:w="2325" w:type="dxa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INDIRIZZO AGENZIA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6" w:space="0" w:color="EEEEEE"/>
              <w:right w:val="nil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F57C0D" w:rsidRPr="00E178E4" w:rsidRDefault="00F57C0D" w:rsidP="00F57C0D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it-IT"/>
              </w:rPr>
            </w:pPr>
            <w:r w:rsidRPr="00E178E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bdr w:val="none" w:sz="0" w:space="0" w:color="auto" w:frame="1"/>
                <w:lang w:eastAsia="it-IT"/>
              </w:rPr>
              <w:t>UBI BANCA, P.ZZA DUOMO, 5 - 20900 MONZA</w:t>
            </w:r>
          </w:p>
        </w:tc>
      </w:tr>
    </w:tbl>
    <w:p w:rsidR="00F57C0D" w:rsidRDefault="00982FE1" w:rsidP="00787EF9">
      <w:pPr>
        <w:rPr>
          <w:rFonts w:cs="Times New Roman"/>
          <w:bCs/>
        </w:rPr>
      </w:pPr>
      <w:r w:rsidRPr="001E4BA2">
        <w:rPr>
          <w:b/>
        </w:rPr>
        <w:t>C H I E D E</w:t>
      </w:r>
      <w:r>
        <w:t xml:space="preserve"> di partecipare al Corso </w:t>
      </w:r>
      <w:proofErr w:type="spellStart"/>
      <w:r>
        <w:t>Brevis</w:t>
      </w:r>
      <w:proofErr w:type="spellEnd"/>
      <w:r>
        <w:t xml:space="preserve"> per Insegnanti Tecnici  di  </w:t>
      </w:r>
      <w:r w:rsidR="00003360">
        <w:t xml:space="preserve">SAMBO </w:t>
      </w:r>
      <w:r>
        <w:t xml:space="preserve">(parte pratica)  </w:t>
      </w:r>
      <w:r w:rsidR="00003360">
        <w:t xml:space="preserve">che si svolgerà nella </w:t>
      </w:r>
      <w:r w:rsidR="00003360" w:rsidRPr="00003360">
        <w:rPr>
          <w:rFonts w:cs="Times New Roman"/>
          <w:bCs/>
        </w:rPr>
        <w:t>PALESTRA RED GYM   presso Centro Commerciale “</w:t>
      </w:r>
      <w:r w:rsidR="00003360" w:rsidRPr="00003360">
        <w:rPr>
          <w:rFonts w:cs="Times New Roman"/>
          <w:bCs/>
          <w:i/>
        </w:rPr>
        <w:t>La Fonte</w:t>
      </w:r>
      <w:r w:rsidR="00003360" w:rsidRPr="00003360">
        <w:rPr>
          <w:rFonts w:cs="Times New Roman"/>
          <w:bCs/>
        </w:rPr>
        <w:t>” via delle Molette, 245/247 – Fonte Nuova - Tor Lupara (R</w:t>
      </w:r>
      <w:r w:rsidR="00003360">
        <w:rPr>
          <w:rFonts w:cs="Times New Roman"/>
          <w:bCs/>
        </w:rPr>
        <w:t>OMA</w:t>
      </w:r>
      <w:r w:rsidR="00003360" w:rsidRPr="00003360">
        <w:rPr>
          <w:rFonts w:cs="Times New Roman"/>
          <w:bCs/>
        </w:rPr>
        <w:t>)</w:t>
      </w:r>
      <w:r>
        <w:rPr>
          <w:rFonts w:cs="Times New Roman"/>
          <w:bCs/>
        </w:rPr>
        <w:t xml:space="preserve"> dal 31 gennaio al 02 febbraio 2020</w:t>
      </w:r>
      <w:r w:rsidR="00003360" w:rsidRPr="00003360">
        <w:rPr>
          <w:rFonts w:cs="Times New Roman"/>
          <w:bCs/>
        </w:rPr>
        <w:t>.</w:t>
      </w:r>
    </w:p>
    <w:p w:rsidR="00F57C0D" w:rsidRDefault="00982FE1" w:rsidP="00F57C0D">
      <w:pPr>
        <w:spacing w:line="240" w:lineRule="auto"/>
      </w:pPr>
      <w:r>
        <w:t xml:space="preserve">Nella causale: </w:t>
      </w:r>
      <w:r w:rsidR="00330FDA">
        <w:tab/>
      </w:r>
      <w:r>
        <w:t xml:space="preserve">CORSO Insegnante Tecnico  di </w:t>
      </w:r>
      <w:r w:rsidR="00E178E4">
        <w:t>SAMBO</w:t>
      </w:r>
      <w:r w:rsidR="00C177C9">
        <w:t xml:space="preserve"> </w:t>
      </w:r>
      <w:r>
        <w:t xml:space="preserve">  cognome, nome</w:t>
      </w:r>
      <w:r w:rsidR="00E178E4">
        <w:t>.</w:t>
      </w:r>
    </w:p>
    <w:p w:rsidR="00982FE1" w:rsidRDefault="00982FE1" w:rsidP="00F57C0D">
      <w:pPr>
        <w:spacing w:line="240" w:lineRule="auto"/>
      </w:pPr>
    </w:p>
    <w:p w:rsidR="00ED0B90" w:rsidRDefault="00ED0B90" w:rsidP="00F57C0D">
      <w:pPr>
        <w:spacing w:line="240" w:lineRule="auto"/>
      </w:pPr>
      <w:r>
        <w:t xml:space="preserve">__ </w:t>
      </w:r>
      <w:proofErr w:type="spellStart"/>
      <w:r>
        <w:t>sottoscritt</w:t>
      </w:r>
      <w:proofErr w:type="spellEnd"/>
      <w:r w:rsidR="001E4BA2">
        <w:t xml:space="preserve">__ </w:t>
      </w:r>
      <w:r w:rsidR="001E4BA2" w:rsidRPr="001E4BA2">
        <w:rPr>
          <w:b/>
        </w:rPr>
        <w:t>DICHIARA</w:t>
      </w:r>
      <w:r w:rsidR="001E4BA2">
        <w:t xml:space="preserve"> </w:t>
      </w:r>
      <w:r>
        <w:t xml:space="preserve"> di essere consapevole delle responsabilità penali previste dalla legge in caso di false dichiarazioni. Acconsento al trattamento dei miei dati personali con le modalità e per le finalità indicate nell’informativa pubblicata sul sito federale </w:t>
      </w:r>
      <w:hyperlink r:id="rId9" w:history="1">
        <w:r w:rsidRPr="00E95234">
          <w:rPr>
            <w:rStyle w:val="Collegamentoipertestuale"/>
          </w:rPr>
          <w:t>www.fikbms.net</w:t>
        </w:r>
      </w:hyperlink>
      <w:r>
        <w:t xml:space="preserve"> . </w:t>
      </w:r>
    </w:p>
    <w:p w:rsidR="00ED0B90" w:rsidRDefault="00ED0B90" w:rsidP="0049268E">
      <w:pPr>
        <w:spacing w:line="480" w:lineRule="auto"/>
      </w:pPr>
    </w:p>
    <w:p w:rsidR="00ED0B90" w:rsidRPr="00ED0B90" w:rsidRDefault="00ED0B90" w:rsidP="00F57C0D">
      <w:pPr>
        <w:spacing w:line="480" w:lineRule="auto"/>
      </w:pPr>
      <w:r>
        <w:t>Luogo e data</w:t>
      </w:r>
      <w:r w:rsidR="00F57C0D">
        <w:t>___________________________</w:t>
      </w:r>
      <w:r w:rsidR="00F57C0D">
        <w:tab/>
      </w:r>
      <w:r w:rsidR="00F57C0D">
        <w:tab/>
      </w:r>
      <w:r>
        <w:tab/>
        <w:t>In fede_____________</w:t>
      </w:r>
      <w:r w:rsidR="003B76BB">
        <w:t>_________________</w:t>
      </w:r>
      <w:r>
        <w:t xml:space="preserve">_ </w:t>
      </w:r>
    </w:p>
    <w:sectPr w:rsidR="00ED0B90" w:rsidRPr="00ED0B90" w:rsidSect="005C5F2E">
      <w:headerReference w:type="default" r:id="rId10"/>
      <w:footerReference w:type="default" r:id="rId11"/>
      <w:pgSz w:w="11906" w:h="16838"/>
      <w:pgMar w:top="1417" w:right="1134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C13" w:rsidRDefault="00D17C13" w:rsidP="005C5F2E">
      <w:pPr>
        <w:spacing w:after="0" w:line="240" w:lineRule="auto"/>
      </w:pPr>
      <w:r>
        <w:separator/>
      </w:r>
    </w:p>
  </w:endnote>
  <w:endnote w:type="continuationSeparator" w:id="0">
    <w:p w:rsidR="00D17C13" w:rsidRDefault="00D17C13" w:rsidP="005C5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 CYR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83B" w:rsidRDefault="00E5183B">
    <w:pPr>
      <w:pStyle w:val="Pidipagina"/>
      <w:jc w:val="right"/>
    </w:pPr>
  </w:p>
  <w:p w:rsidR="00E5183B" w:rsidRDefault="00E5183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C13" w:rsidRDefault="00D17C13" w:rsidP="005C5F2E">
      <w:pPr>
        <w:spacing w:after="0" w:line="240" w:lineRule="auto"/>
      </w:pPr>
      <w:r>
        <w:separator/>
      </w:r>
    </w:p>
  </w:footnote>
  <w:footnote w:type="continuationSeparator" w:id="0">
    <w:p w:rsidR="00D17C13" w:rsidRDefault="00D17C13" w:rsidP="005C5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F2E" w:rsidRDefault="005C5F2E" w:rsidP="000714CA">
    <w:pPr>
      <w:pStyle w:val="Intestazione"/>
      <w:tabs>
        <w:tab w:val="clear" w:pos="9638"/>
        <w:tab w:val="right" w:pos="9923"/>
      </w:tabs>
    </w:pPr>
    <w:r>
      <w:rPr>
        <w:noProof/>
        <w:lang w:eastAsia="it-IT"/>
      </w:rPr>
      <w:drawing>
        <wp:inline distT="0" distB="0" distL="0" distR="0" wp14:anchorId="77FBB686" wp14:editId="0E963B34">
          <wp:extent cx="6209969" cy="906166"/>
          <wp:effectExtent l="0" t="0" r="635" b="825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09828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714CA" w:rsidRPr="003E256B" w:rsidRDefault="000714CA">
    <w:pPr>
      <w:pStyle w:val="Intestazione"/>
      <w:rPr>
        <w:sz w:val="36"/>
        <w:szCs w:val="36"/>
      </w:rPr>
    </w:pPr>
    <w:r>
      <w:t xml:space="preserve">                                                                     </w:t>
    </w:r>
    <w:r w:rsidRPr="000714CA">
      <w:rPr>
        <w:b/>
        <w:i/>
        <w:noProof/>
        <w:color w:val="00B0F0"/>
        <w:sz w:val="36"/>
        <w:szCs w:val="36"/>
        <w:lang w:eastAsia="it-IT"/>
      </w:rPr>
      <w:t>Settore  SAMBO</w:t>
    </w:r>
  </w:p>
  <w:p w:rsidR="000714CA" w:rsidRDefault="000714CA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C719CF"/>
    <w:multiLevelType w:val="hybridMultilevel"/>
    <w:tmpl w:val="7CE002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7B69EF"/>
    <w:multiLevelType w:val="hybridMultilevel"/>
    <w:tmpl w:val="918663F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F2E"/>
    <w:rsid w:val="00003360"/>
    <w:rsid w:val="00040D1B"/>
    <w:rsid w:val="000714CA"/>
    <w:rsid w:val="000C35A5"/>
    <w:rsid w:val="000E420C"/>
    <w:rsid w:val="00170199"/>
    <w:rsid w:val="001E4BA2"/>
    <w:rsid w:val="00256E15"/>
    <w:rsid w:val="00330FDA"/>
    <w:rsid w:val="0037476F"/>
    <w:rsid w:val="003A52EA"/>
    <w:rsid w:val="003B76BB"/>
    <w:rsid w:val="003E256B"/>
    <w:rsid w:val="00417328"/>
    <w:rsid w:val="0049268E"/>
    <w:rsid w:val="0051336F"/>
    <w:rsid w:val="005165D2"/>
    <w:rsid w:val="00535F45"/>
    <w:rsid w:val="005C5F2E"/>
    <w:rsid w:val="00686EED"/>
    <w:rsid w:val="0071430B"/>
    <w:rsid w:val="00787EF9"/>
    <w:rsid w:val="00886396"/>
    <w:rsid w:val="00924ACA"/>
    <w:rsid w:val="00982FE1"/>
    <w:rsid w:val="00A2227A"/>
    <w:rsid w:val="00C177C9"/>
    <w:rsid w:val="00C34DE4"/>
    <w:rsid w:val="00D17C13"/>
    <w:rsid w:val="00D329B1"/>
    <w:rsid w:val="00D44E26"/>
    <w:rsid w:val="00DA0175"/>
    <w:rsid w:val="00DA66CA"/>
    <w:rsid w:val="00E178E4"/>
    <w:rsid w:val="00E5183B"/>
    <w:rsid w:val="00ED0B90"/>
    <w:rsid w:val="00EE0134"/>
    <w:rsid w:val="00F367B1"/>
    <w:rsid w:val="00F57C0D"/>
    <w:rsid w:val="00FD3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67B1"/>
  </w:style>
  <w:style w:type="paragraph" w:styleId="Titolo1">
    <w:name w:val="heading 1"/>
    <w:basedOn w:val="Normale"/>
    <w:next w:val="Normale"/>
    <w:link w:val="Titolo1Carattere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F2E"/>
  </w:style>
  <w:style w:type="paragraph" w:styleId="Pidipagina">
    <w:name w:val="footer"/>
    <w:basedOn w:val="Normale"/>
    <w:link w:val="Pidipagina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F2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F367B1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367B1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E178E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1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67B1"/>
  </w:style>
  <w:style w:type="paragraph" w:styleId="Titolo1">
    <w:name w:val="heading 1"/>
    <w:basedOn w:val="Normale"/>
    <w:next w:val="Normale"/>
    <w:link w:val="Titolo1Carattere"/>
    <w:qFormat/>
    <w:rsid w:val="00F367B1"/>
    <w:pPr>
      <w:keepNext/>
      <w:widowControl w:val="0"/>
      <w:autoSpaceDE w:val="0"/>
      <w:autoSpaceDN w:val="0"/>
      <w:adjustRightInd w:val="0"/>
      <w:spacing w:after="0" w:line="240" w:lineRule="auto"/>
      <w:ind w:left="-540" w:right="-31" w:firstLine="540"/>
      <w:jc w:val="both"/>
      <w:outlineLvl w:val="0"/>
    </w:pPr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C5F2E"/>
  </w:style>
  <w:style w:type="paragraph" w:styleId="Pidipagina">
    <w:name w:val="footer"/>
    <w:basedOn w:val="Normale"/>
    <w:link w:val="PidipaginaCarattere"/>
    <w:uiPriority w:val="99"/>
    <w:unhideWhenUsed/>
    <w:rsid w:val="005C5F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C5F2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F2E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F367B1"/>
    <w:rPr>
      <w:rFonts w:ascii="Times New Roman CYR" w:eastAsia="Times New Roman" w:hAnsi="Times New Roman CYR" w:cs="Times New Roman CYR"/>
      <w:b/>
      <w:bCs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F367B1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F367B1"/>
    <w:pPr>
      <w:widowControl w:val="0"/>
      <w:numPr>
        <w:ilvl w:val="12"/>
      </w:numPr>
      <w:tabs>
        <w:tab w:val="left" w:pos="840"/>
      </w:tabs>
      <w:autoSpaceDE w:val="0"/>
      <w:autoSpaceDN w:val="0"/>
      <w:adjustRightInd w:val="0"/>
      <w:spacing w:after="0" w:line="240" w:lineRule="auto"/>
      <w:ind w:right="-31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CorpotestoCarattere">
    <w:name w:val="Corpo testo Carattere"/>
    <w:basedOn w:val="Carpredefinitoparagrafo"/>
    <w:link w:val="Corpotesto"/>
    <w:rsid w:val="00F367B1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367B1"/>
    <w:rPr>
      <w:color w:val="0000FF" w:themeColor="hyperlink"/>
      <w:u w:val="single"/>
    </w:rPr>
  </w:style>
  <w:style w:type="character" w:styleId="Enfasigrassetto">
    <w:name w:val="Strong"/>
    <w:basedOn w:val="Carpredefinitoparagrafo"/>
    <w:uiPriority w:val="22"/>
    <w:qFormat/>
    <w:rsid w:val="00E178E4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E1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81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fikbms.ne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DA0452-FE83-4847-BF0E-6E8C63E5D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60B7339C</Template>
  <TotalTime>3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1787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Ferraris</dc:creator>
  <cp:lastModifiedBy>Roberto Ferraris</cp:lastModifiedBy>
  <cp:revision>10</cp:revision>
  <cp:lastPrinted>2018-10-23T07:18:00Z</cp:lastPrinted>
  <dcterms:created xsi:type="dcterms:W3CDTF">2019-12-30T11:47:00Z</dcterms:created>
  <dcterms:modified xsi:type="dcterms:W3CDTF">2019-12-30T11:49:00Z</dcterms:modified>
</cp:coreProperties>
</file>